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04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9570"/>
      </w:tblGrid>
      <w:tr w:rsidR="002A3061" w:rsidRPr="00EC1264" w:rsidTr="00D533C1">
        <w:trPr>
          <w:trHeight w:val="13963"/>
        </w:trPr>
        <w:tc>
          <w:tcPr>
            <w:tcW w:w="1134" w:type="dxa"/>
            <w:tcBorders>
              <w:right w:val="nil"/>
            </w:tcBorders>
          </w:tcPr>
          <w:p w:rsidR="002A3061" w:rsidRPr="00EC1264" w:rsidRDefault="002A3061" w:rsidP="00EC1264">
            <w:pPr>
              <w:ind w:left="141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570" w:type="dxa"/>
            <w:tcBorders>
              <w:top w:val="nil"/>
              <w:left w:val="nil"/>
              <w:bottom w:val="nil"/>
            </w:tcBorders>
          </w:tcPr>
          <w:p w:rsidR="00D533C1" w:rsidRDefault="001624FF" w:rsidP="00EC1264">
            <w:pPr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 xml:space="preserve">Year 6 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Sats</w:t>
            </w:r>
            <w:proofErr w:type="spellEnd"/>
            <w:r>
              <w:rPr>
                <w:b/>
                <w:sz w:val="22"/>
                <w:szCs w:val="22"/>
                <w:u w:val="single"/>
              </w:rPr>
              <w:t>-Sunday (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Smonday</w:t>
            </w:r>
            <w:proofErr w:type="spellEnd"/>
            <w:r>
              <w:rPr>
                <w:b/>
                <w:sz w:val="22"/>
                <w:szCs w:val="22"/>
                <w:u w:val="single"/>
              </w:rPr>
              <w:t xml:space="preserve">) </w:t>
            </w:r>
          </w:p>
          <w:p w:rsidR="00C70698" w:rsidRDefault="00C70698" w:rsidP="00EC1264">
            <w:pPr>
              <w:rPr>
                <w:b/>
                <w:sz w:val="22"/>
                <w:szCs w:val="22"/>
                <w:u w:val="single"/>
              </w:rPr>
            </w:pPr>
          </w:p>
          <w:p w:rsidR="00C70698" w:rsidRDefault="00C70698" w:rsidP="00EC1264">
            <w:pPr>
              <w:rPr>
                <w:sz w:val="22"/>
                <w:szCs w:val="22"/>
              </w:rPr>
            </w:pPr>
            <w:r w:rsidRPr="00C70698">
              <w:rPr>
                <w:sz w:val="22"/>
                <w:szCs w:val="22"/>
              </w:rPr>
              <w:t>Dear Parents/ Guardians,</w:t>
            </w:r>
          </w:p>
          <w:p w:rsidR="001624FF" w:rsidRDefault="001624FF" w:rsidP="00EC1264">
            <w:pPr>
              <w:rPr>
                <w:sz w:val="22"/>
                <w:szCs w:val="22"/>
              </w:rPr>
            </w:pPr>
          </w:p>
          <w:p w:rsidR="001624FF" w:rsidRDefault="001624FF" w:rsidP="00EC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Many thanks for </w:t>
            </w:r>
            <w:r w:rsidR="008E10A1">
              <w:rPr>
                <w:sz w:val="22"/>
                <w:szCs w:val="22"/>
              </w:rPr>
              <w:t xml:space="preserve">the </w:t>
            </w:r>
            <w:r>
              <w:rPr>
                <w:sz w:val="22"/>
                <w:szCs w:val="22"/>
              </w:rPr>
              <w:t>response to the survey about Sats Sunday. The overwhelming response was in support of the children coming to school Sunday 7</w:t>
            </w:r>
            <w:r w:rsidRPr="001624FF">
              <w:rPr>
                <w:sz w:val="22"/>
                <w:szCs w:val="22"/>
                <w:vertAlign w:val="superscript"/>
              </w:rPr>
              <w:t>th</w:t>
            </w:r>
            <w:r w:rsidR="009E36A7">
              <w:rPr>
                <w:sz w:val="22"/>
                <w:szCs w:val="22"/>
              </w:rPr>
              <w:t xml:space="preserve"> May. </w:t>
            </w:r>
            <w:r>
              <w:rPr>
                <w:sz w:val="22"/>
                <w:szCs w:val="22"/>
              </w:rPr>
              <w:t xml:space="preserve"> The children have called it </w:t>
            </w:r>
            <w:r w:rsidR="008E10A1">
              <w:rPr>
                <w:sz w:val="22"/>
                <w:szCs w:val="22"/>
              </w:rPr>
              <w:t>‘</w:t>
            </w:r>
            <w:proofErr w:type="spellStart"/>
            <w:r>
              <w:rPr>
                <w:sz w:val="22"/>
                <w:szCs w:val="22"/>
              </w:rPr>
              <w:t>Smonday</w:t>
            </w:r>
            <w:proofErr w:type="spellEnd"/>
            <w:r w:rsidR="008E10A1">
              <w:rPr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 xml:space="preserve"> and are very excited. </w:t>
            </w:r>
          </w:p>
          <w:p w:rsidR="001624FF" w:rsidRDefault="001624FF" w:rsidP="00EC1264">
            <w:pPr>
              <w:rPr>
                <w:sz w:val="22"/>
                <w:szCs w:val="22"/>
              </w:rPr>
            </w:pPr>
          </w:p>
          <w:p w:rsidR="001624FF" w:rsidRPr="009E36A7" w:rsidRDefault="001624FF" w:rsidP="00EC1264">
            <w:pPr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We feel it will help to alleviate the stress of the week and fully prepare them for the challenges ahead. The day is</w:t>
            </w:r>
            <w:r w:rsidR="009E36A7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of course</w:t>
            </w:r>
            <w:r w:rsidR="009E36A7">
              <w:rPr>
                <w:sz w:val="22"/>
                <w:szCs w:val="22"/>
              </w:rPr>
              <w:t xml:space="preserve">, optional. </w:t>
            </w:r>
            <w:r w:rsidR="009E36A7" w:rsidRPr="009E36A7">
              <w:rPr>
                <w:sz w:val="22"/>
                <w:szCs w:val="22"/>
                <w:u w:val="single"/>
              </w:rPr>
              <w:t>C</w:t>
            </w:r>
            <w:r w:rsidRPr="009E36A7">
              <w:rPr>
                <w:sz w:val="22"/>
                <w:szCs w:val="22"/>
                <w:u w:val="single"/>
              </w:rPr>
              <w:t xml:space="preserve">ould you please let us know if your child will be attending school on the </w:t>
            </w:r>
            <w:proofErr w:type="gramStart"/>
            <w:r w:rsidRPr="009E36A7">
              <w:rPr>
                <w:sz w:val="22"/>
                <w:szCs w:val="22"/>
                <w:u w:val="single"/>
              </w:rPr>
              <w:t>Sunday.</w:t>
            </w:r>
            <w:proofErr w:type="gramEnd"/>
          </w:p>
          <w:p w:rsidR="001624FF" w:rsidRDefault="001624FF" w:rsidP="00EC1264">
            <w:pPr>
              <w:rPr>
                <w:sz w:val="22"/>
                <w:szCs w:val="22"/>
              </w:rPr>
            </w:pPr>
          </w:p>
          <w:p w:rsidR="001624FF" w:rsidRPr="001624FF" w:rsidRDefault="001624FF" w:rsidP="00EC1264">
            <w:pPr>
              <w:rPr>
                <w:b/>
                <w:sz w:val="22"/>
                <w:szCs w:val="22"/>
                <w:u w:val="single"/>
              </w:rPr>
            </w:pPr>
            <w:r w:rsidRPr="001624FF">
              <w:rPr>
                <w:b/>
                <w:sz w:val="22"/>
                <w:szCs w:val="22"/>
                <w:u w:val="single"/>
              </w:rPr>
              <w:t>Details:</w:t>
            </w:r>
          </w:p>
          <w:p w:rsidR="001624FF" w:rsidRDefault="001624FF" w:rsidP="00EC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Sunday the 7</w:t>
            </w:r>
            <w:r w:rsidRPr="001624FF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of May</w:t>
            </w:r>
          </w:p>
          <w:p w:rsidR="001624FF" w:rsidRDefault="001624FF" w:rsidP="00EC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Normal school hours 8.55-3.25</w:t>
            </w:r>
          </w:p>
          <w:p w:rsidR="001624FF" w:rsidRDefault="001624FF" w:rsidP="00EC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Normal school uniform</w:t>
            </w:r>
          </w:p>
          <w:p w:rsidR="001624FF" w:rsidRDefault="001624FF" w:rsidP="00EC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Normal arrangement for lunch, school dinner or packed lunch.</w:t>
            </w:r>
          </w:p>
          <w:p w:rsidR="008E10A1" w:rsidRDefault="008E10A1" w:rsidP="008E10A1">
            <w:pPr>
              <w:rPr>
                <w:sz w:val="22"/>
                <w:szCs w:val="22"/>
              </w:rPr>
            </w:pPr>
          </w:p>
          <w:p w:rsidR="008E10A1" w:rsidRDefault="008E10A1" w:rsidP="008E10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Please return the slip below if your child will be attending.</w:t>
            </w:r>
          </w:p>
          <w:p w:rsidR="001624FF" w:rsidRDefault="001624FF" w:rsidP="00EC1264">
            <w:pPr>
              <w:rPr>
                <w:sz w:val="22"/>
                <w:szCs w:val="22"/>
              </w:rPr>
            </w:pPr>
          </w:p>
          <w:p w:rsidR="001624FF" w:rsidRDefault="001624FF" w:rsidP="00EC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overwhelming response to the Friday</w:t>
            </w:r>
            <w:r w:rsidR="008E10A1">
              <w:rPr>
                <w:sz w:val="22"/>
                <w:szCs w:val="22"/>
              </w:rPr>
              <w:t>, from b</w:t>
            </w:r>
            <w:r>
              <w:rPr>
                <w:sz w:val="22"/>
                <w:szCs w:val="22"/>
              </w:rPr>
              <w:t>oth parents and chi</w:t>
            </w:r>
            <w:r w:rsidR="00D677E1">
              <w:rPr>
                <w:sz w:val="22"/>
                <w:szCs w:val="22"/>
              </w:rPr>
              <w:t xml:space="preserve">ldren was to come to school on </w:t>
            </w:r>
            <w:r>
              <w:rPr>
                <w:sz w:val="22"/>
                <w:szCs w:val="22"/>
              </w:rPr>
              <w:t>Friday 12</w:t>
            </w:r>
            <w:r w:rsidRPr="001624FF">
              <w:rPr>
                <w:sz w:val="22"/>
                <w:szCs w:val="22"/>
                <w:vertAlign w:val="superscript"/>
              </w:rPr>
              <w:t>th</w:t>
            </w:r>
            <w:r w:rsidR="00D677E1">
              <w:rPr>
                <w:sz w:val="22"/>
                <w:szCs w:val="22"/>
              </w:rPr>
              <w:t xml:space="preserve"> of May and have a f</w:t>
            </w:r>
            <w:r>
              <w:rPr>
                <w:sz w:val="22"/>
                <w:szCs w:val="22"/>
              </w:rPr>
              <w:t>un day in school. The day will include:</w:t>
            </w:r>
          </w:p>
          <w:p w:rsidR="009E36A7" w:rsidRDefault="009E36A7" w:rsidP="00EC1264">
            <w:pPr>
              <w:rPr>
                <w:sz w:val="22"/>
                <w:szCs w:val="22"/>
              </w:rPr>
            </w:pPr>
          </w:p>
          <w:p w:rsidR="001624FF" w:rsidRPr="001624FF" w:rsidRDefault="001624FF" w:rsidP="001624FF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1624FF">
              <w:rPr>
                <w:sz w:val="22"/>
                <w:szCs w:val="22"/>
              </w:rPr>
              <w:t>Watching the film of the upcoming year 6 production (this will be the first time they find out what production they will be performing</w:t>
            </w:r>
            <w:r w:rsidR="008E10A1">
              <w:rPr>
                <w:sz w:val="22"/>
                <w:szCs w:val="22"/>
              </w:rPr>
              <w:t>)</w:t>
            </w:r>
            <w:r w:rsidRPr="001624FF">
              <w:rPr>
                <w:sz w:val="22"/>
                <w:szCs w:val="22"/>
              </w:rPr>
              <w:t>.</w:t>
            </w:r>
          </w:p>
          <w:p w:rsidR="001624FF" w:rsidRPr="001624FF" w:rsidRDefault="001624FF" w:rsidP="001624FF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1624FF">
              <w:rPr>
                <w:sz w:val="22"/>
                <w:szCs w:val="22"/>
              </w:rPr>
              <w:t>A trip to the park</w:t>
            </w:r>
          </w:p>
          <w:p w:rsidR="001624FF" w:rsidRDefault="001624FF" w:rsidP="001624FF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1624FF">
              <w:rPr>
                <w:sz w:val="22"/>
                <w:szCs w:val="22"/>
              </w:rPr>
              <w:t>An ice cream party</w:t>
            </w:r>
          </w:p>
          <w:p w:rsidR="009E36A7" w:rsidRDefault="009E36A7" w:rsidP="00D677E1">
            <w:pPr>
              <w:pStyle w:val="ListParagraph"/>
              <w:rPr>
                <w:sz w:val="22"/>
                <w:szCs w:val="22"/>
              </w:rPr>
            </w:pPr>
          </w:p>
          <w:p w:rsidR="008E10A1" w:rsidRPr="008E10A1" w:rsidRDefault="008E10A1" w:rsidP="008E10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Therefore all children will need to come to school on Friday the 12</w:t>
            </w:r>
            <w:r w:rsidRPr="008E10A1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May.</w:t>
            </w:r>
          </w:p>
          <w:p w:rsidR="001624FF" w:rsidRDefault="001624FF" w:rsidP="001624FF">
            <w:pPr>
              <w:rPr>
                <w:sz w:val="22"/>
                <w:szCs w:val="22"/>
              </w:rPr>
            </w:pPr>
          </w:p>
          <w:p w:rsidR="001624FF" w:rsidRPr="001624FF" w:rsidRDefault="001624FF" w:rsidP="001624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year 6 team</w:t>
            </w:r>
          </w:p>
          <w:p w:rsidR="00C70698" w:rsidRDefault="00C70698" w:rsidP="00EC1264">
            <w:pPr>
              <w:pBdr>
                <w:bottom w:val="single" w:sz="12" w:space="1" w:color="auto"/>
              </w:pBdr>
              <w:rPr>
                <w:sz w:val="22"/>
                <w:szCs w:val="22"/>
              </w:rPr>
            </w:pPr>
          </w:p>
          <w:p w:rsidR="00D677E1" w:rsidRDefault="00D677E1" w:rsidP="00EC1264">
            <w:pPr>
              <w:rPr>
                <w:sz w:val="22"/>
                <w:szCs w:val="22"/>
              </w:rPr>
            </w:pPr>
          </w:p>
          <w:p w:rsidR="00C70698" w:rsidRDefault="00D677E1" w:rsidP="00EC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SMONDAY – year 6</w:t>
            </w:r>
            <w:bookmarkStart w:id="0" w:name="_GoBack"/>
            <w:bookmarkEnd w:id="0"/>
          </w:p>
          <w:p w:rsidR="00D677E1" w:rsidRDefault="00D677E1" w:rsidP="00EC1264">
            <w:pPr>
              <w:rPr>
                <w:sz w:val="22"/>
                <w:szCs w:val="22"/>
              </w:rPr>
            </w:pPr>
          </w:p>
          <w:p w:rsidR="00D677E1" w:rsidRDefault="00D677E1" w:rsidP="00EC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Childs Name ……………………………………………………Class ………………………</w:t>
            </w:r>
          </w:p>
          <w:p w:rsidR="001624FF" w:rsidRDefault="001624FF" w:rsidP="00EC1264">
            <w:pPr>
              <w:rPr>
                <w:sz w:val="22"/>
                <w:szCs w:val="22"/>
              </w:rPr>
            </w:pPr>
          </w:p>
          <w:p w:rsidR="001624FF" w:rsidRDefault="001624FF" w:rsidP="00EC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Will be attending school on Sunday the 7</w:t>
            </w:r>
            <w:r w:rsidRPr="001624FF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May</w:t>
            </w:r>
          </w:p>
          <w:p w:rsidR="00D677E1" w:rsidRDefault="00D677E1" w:rsidP="00EC1264">
            <w:pPr>
              <w:rPr>
                <w:sz w:val="22"/>
                <w:szCs w:val="22"/>
              </w:rPr>
            </w:pPr>
          </w:p>
          <w:p w:rsidR="001624FF" w:rsidRPr="00D677E1" w:rsidRDefault="008E10A1" w:rsidP="00EC1264">
            <w:pPr>
              <w:rPr>
                <w:sz w:val="16"/>
                <w:szCs w:val="16"/>
              </w:rPr>
            </w:pPr>
            <w:r w:rsidRPr="00D677E1">
              <w:rPr>
                <w:sz w:val="16"/>
                <w:szCs w:val="16"/>
              </w:rPr>
              <w:t>Please delete as appropriate:</w:t>
            </w:r>
          </w:p>
          <w:p w:rsidR="001624FF" w:rsidRPr="00D677E1" w:rsidRDefault="001624FF" w:rsidP="00EC1264">
            <w:pPr>
              <w:rPr>
                <w:sz w:val="16"/>
                <w:szCs w:val="16"/>
              </w:rPr>
            </w:pPr>
            <w:r w:rsidRPr="00D677E1">
              <w:rPr>
                <w:sz w:val="16"/>
                <w:szCs w:val="16"/>
              </w:rPr>
              <w:t>My child will be having a school dinner</w:t>
            </w:r>
          </w:p>
          <w:p w:rsidR="001624FF" w:rsidRPr="00D677E1" w:rsidRDefault="001624FF" w:rsidP="00EC1264">
            <w:pPr>
              <w:rPr>
                <w:sz w:val="16"/>
                <w:szCs w:val="16"/>
              </w:rPr>
            </w:pPr>
            <w:r w:rsidRPr="00D677E1">
              <w:rPr>
                <w:sz w:val="16"/>
                <w:szCs w:val="16"/>
              </w:rPr>
              <w:t>My child will bring a packed lunch</w:t>
            </w:r>
          </w:p>
          <w:p w:rsidR="008E10A1" w:rsidRPr="00D677E1" w:rsidRDefault="008E10A1" w:rsidP="00EC1264">
            <w:pPr>
              <w:rPr>
                <w:sz w:val="16"/>
                <w:szCs w:val="16"/>
              </w:rPr>
            </w:pPr>
            <w:r w:rsidRPr="00D677E1">
              <w:rPr>
                <w:sz w:val="16"/>
                <w:szCs w:val="16"/>
              </w:rPr>
              <w:t>My child will be collected</w:t>
            </w:r>
          </w:p>
          <w:p w:rsidR="00C70698" w:rsidRPr="00D677E1" w:rsidRDefault="008E10A1" w:rsidP="00D677E1">
            <w:pPr>
              <w:rPr>
                <w:sz w:val="16"/>
                <w:szCs w:val="16"/>
              </w:rPr>
            </w:pPr>
            <w:r w:rsidRPr="00D677E1">
              <w:rPr>
                <w:sz w:val="16"/>
                <w:szCs w:val="16"/>
              </w:rPr>
              <w:t>My child will make their own way home</w:t>
            </w:r>
          </w:p>
          <w:p w:rsidR="00D677E1" w:rsidRDefault="00D677E1" w:rsidP="00D677E1">
            <w:pPr>
              <w:rPr>
                <w:sz w:val="22"/>
                <w:szCs w:val="22"/>
              </w:rPr>
            </w:pPr>
          </w:p>
          <w:p w:rsidR="00D677E1" w:rsidRPr="00C70698" w:rsidRDefault="00D677E1" w:rsidP="00D677E1">
            <w:pPr>
              <w:rPr>
                <w:b/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Signed ……………………………………………………..parent/guardian</w:t>
            </w:r>
          </w:p>
        </w:tc>
      </w:tr>
      <w:tr w:rsidR="002A3061" w:rsidRPr="00EC1264" w:rsidTr="006A1DCB">
        <w:trPr>
          <w:trHeight w:val="331"/>
        </w:trPr>
        <w:tc>
          <w:tcPr>
            <w:tcW w:w="1134" w:type="dxa"/>
            <w:tcBorders>
              <w:right w:val="nil"/>
            </w:tcBorders>
          </w:tcPr>
          <w:p w:rsidR="002A3061" w:rsidRPr="00EC1264" w:rsidRDefault="002A3061" w:rsidP="00EC1264">
            <w:pPr>
              <w:ind w:left="141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570" w:type="dxa"/>
            <w:tcBorders>
              <w:top w:val="nil"/>
              <w:left w:val="nil"/>
              <w:bottom w:val="nil"/>
            </w:tcBorders>
          </w:tcPr>
          <w:p w:rsidR="002A3061" w:rsidRPr="00EC1264" w:rsidRDefault="002A3061" w:rsidP="00EC1264">
            <w:pPr>
              <w:rPr>
                <w:sz w:val="22"/>
                <w:szCs w:val="22"/>
              </w:rPr>
            </w:pPr>
          </w:p>
        </w:tc>
      </w:tr>
    </w:tbl>
    <w:p w:rsidR="00D701D3" w:rsidRPr="00EC1264" w:rsidRDefault="00D701D3" w:rsidP="00D701D3">
      <w:pPr>
        <w:rPr>
          <w:rFonts w:ascii="Arial" w:hAnsi="Arial" w:cs="Arial"/>
          <w:sz w:val="22"/>
          <w:szCs w:val="22"/>
        </w:rPr>
      </w:pPr>
    </w:p>
    <w:p w:rsidR="002B09CF" w:rsidRPr="00EC1264" w:rsidRDefault="002B09CF" w:rsidP="002B09CF">
      <w:pPr>
        <w:ind w:left="1560"/>
        <w:rPr>
          <w:rFonts w:ascii="Arial" w:hAnsi="Arial" w:cs="Arial"/>
          <w:color w:val="666666"/>
          <w:sz w:val="22"/>
          <w:szCs w:val="22"/>
          <w:shd w:val="clear" w:color="auto" w:fill="FFFFFF"/>
        </w:rPr>
      </w:pPr>
    </w:p>
    <w:sectPr w:rsidR="002B09CF" w:rsidRPr="00EC1264" w:rsidSect="00444E8E">
      <w:headerReference w:type="default" r:id="rId7"/>
      <w:footerReference w:type="default" r:id="rId8"/>
      <w:pgSz w:w="11906" w:h="16838" w:code="9"/>
      <w:pgMar w:top="578" w:right="1558" w:bottom="510" w:left="567" w:header="709" w:footer="5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4FF" w:rsidRDefault="001624FF">
      <w:r>
        <w:separator/>
      </w:r>
    </w:p>
  </w:endnote>
  <w:endnote w:type="continuationSeparator" w:id="0">
    <w:p w:rsidR="001624FF" w:rsidRDefault="00162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tique Oakland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4FF" w:rsidRDefault="001624FF" w:rsidP="002164B6">
    <w:pPr>
      <w:pStyle w:val="Header"/>
      <w:tabs>
        <w:tab w:val="clear" w:pos="4153"/>
        <w:tab w:val="clear" w:pos="8306"/>
        <w:tab w:val="center" w:pos="5103"/>
        <w:tab w:val="center" w:pos="5130"/>
        <w:tab w:val="right" w:pos="10065"/>
      </w:tabs>
      <w:ind w:right="-11"/>
    </w:pPr>
    <w:r>
      <w:rPr>
        <w:rFonts w:ascii="Mangal" w:hAnsi="Mangal" w:cs="Arial"/>
        <w:noProof/>
        <w:color w:val="CC66FF"/>
        <w:lang w:eastAsia="en-GB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6206490</wp:posOffset>
          </wp:positionH>
          <wp:positionV relativeFrom="paragraph">
            <wp:posOffset>179070</wp:posOffset>
          </wp:positionV>
          <wp:extent cx="457200" cy="431165"/>
          <wp:effectExtent l="0" t="0" r="0" b="6985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angal" w:hAnsi="Mangal" w:cs="Arial"/>
        <w:noProof/>
        <w:color w:val="CC66FF"/>
        <w:lang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3796665</wp:posOffset>
          </wp:positionH>
          <wp:positionV relativeFrom="paragraph">
            <wp:posOffset>179070</wp:posOffset>
          </wp:positionV>
          <wp:extent cx="571500" cy="405130"/>
          <wp:effectExtent l="0" t="0" r="0" b="0"/>
          <wp:wrapNone/>
          <wp:docPr id="44" name="Picture 44" descr="national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ational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1FD1">
      <w:rPr>
        <w:rFonts w:ascii="Mangal" w:hAnsi="Mangal" w:cs="Arial"/>
        <w:noProof/>
        <w:color w:val="CC66FF"/>
        <w:lang w:eastAsia="en-GB"/>
      </w:rPr>
      <w:drawing>
        <wp:inline distT="0" distB="0" distL="0" distR="0">
          <wp:extent cx="514350" cy="542925"/>
          <wp:effectExtent l="0" t="0" r="0" b="9525"/>
          <wp:docPr id="45" name="Picture 45" descr="Education logo - small - 3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ducation logo - small - 30m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angal" w:hAnsi="Mangal" w:cs="Arial"/>
        <w:color w:val="CC66FF"/>
      </w:rPr>
      <w:t xml:space="preserve">      </w:t>
    </w:r>
    <w:r>
      <w:rPr>
        <w:noProof/>
        <w:lang w:eastAsia="en-GB"/>
      </w:rPr>
      <w:drawing>
        <wp:inline distT="0" distB="0" distL="0" distR="0">
          <wp:extent cx="485775" cy="457200"/>
          <wp:effectExtent l="0" t="0" r="9525" b="0"/>
          <wp:docPr id="46" name="Picture 46" descr="Eco-Schools_Bronze_award_highres_rgb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co-Schools_Bronze_award_highres_rgb[1]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angal" w:hAnsi="Mangal" w:cs="Arial"/>
        <w:color w:val="CC66FF"/>
      </w:rPr>
      <w:t xml:space="preserve">      </w:t>
    </w:r>
    <w:r>
      <w:rPr>
        <w:noProof/>
        <w:lang w:eastAsia="en-GB"/>
      </w:rPr>
      <w:drawing>
        <wp:inline distT="0" distB="0" distL="0" distR="0">
          <wp:extent cx="638175" cy="409575"/>
          <wp:effectExtent l="0" t="0" r="9525" b="9525"/>
          <wp:docPr id="47" name="Picture 47" descr="CLOtC-logo-bronze-med-res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LOtC-logo-bronze-med-res[1]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angal" w:hAnsi="Mangal" w:cs="Arial"/>
        <w:color w:val="CC66FF"/>
      </w:rPr>
      <w:t xml:space="preserve">        </w:t>
    </w:r>
    <w:r>
      <w:t xml:space="preserve">                                     </w:t>
    </w:r>
    <w:r w:rsidRPr="009E1113">
      <w:rPr>
        <w:rFonts w:ascii="Mangal" w:hAnsi="Mangal" w:cs="Arial"/>
        <w:noProof/>
        <w:color w:val="CC66FF"/>
        <w:lang w:eastAsia="en-GB"/>
      </w:rPr>
      <w:drawing>
        <wp:inline distT="0" distB="0" distL="0" distR="0">
          <wp:extent cx="1085850" cy="314325"/>
          <wp:effectExtent l="0" t="0" r="0" b="9525"/>
          <wp:docPr id="48" name="Picture 48" descr="STAR_Logo_BRONZE_2010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AR_Logo_BRONZE_2010[1]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</w:p>
  <w:p w:rsidR="001624FF" w:rsidRDefault="001624FF" w:rsidP="00E75893">
    <w:pPr>
      <w:pStyle w:val="Header"/>
      <w:tabs>
        <w:tab w:val="clear" w:pos="4153"/>
        <w:tab w:val="clear" w:pos="8306"/>
        <w:tab w:val="center" w:pos="5103"/>
        <w:tab w:val="center" w:pos="5130"/>
        <w:tab w:val="right" w:pos="10065"/>
      </w:tabs>
      <w:ind w:right="-11"/>
      <w:jc w:val="center"/>
    </w:pPr>
    <w:r>
      <w:rPr>
        <w:noProof/>
        <w:lang w:eastAsia="en-GB"/>
      </w:rPr>
      <w:drawing>
        <wp:inline distT="0" distB="0" distL="0" distR="0">
          <wp:extent cx="1190625" cy="333375"/>
          <wp:effectExtent l="0" t="0" r="9525" b="9525"/>
          <wp:docPr id="49" name="Picture 49" descr="RFU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FU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624FF" w:rsidRPr="002164B6" w:rsidRDefault="001624FF" w:rsidP="002164B6">
    <w:pPr>
      <w:pStyle w:val="Header"/>
      <w:tabs>
        <w:tab w:val="clear" w:pos="4153"/>
        <w:tab w:val="clear" w:pos="8306"/>
        <w:tab w:val="center" w:pos="5130"/>
        <w:tab w:val="right" w:pos="9630"/>
        <w:tab w:val="right" w:pos="10710"/>
      </w:tabs>
      <w:rPr>
        <w:rFonts w:ascii="Mangal" w:hAnsi="Mangal" w:cs="Arial"/>
        <w:color w:val="CC66FF"/>
        <w:sz w:val="16"/>
        <w:szCs w:val="16"/>
      </w:rPr>
    </w:pPr>
    <w:r>
      <w:tab/>
    </w:r>
    <w:smartTag w:uri="urn:schemas-microsoft-com:office:smarttags" w:element="place">
      <w:smartTag w:uri="urn:schemas-microsoft-com:office:smarttags" w:element="PlaceName">
        <w:r w:rsidRPr="002164B6">
          <w:rPr>
            <w:sz w:val="16"/>
            <w:szCs w:val="16"/>
          </w:rPr>
          <w:t>Heathfield</w:t>
        </w:r>
      </w:smartTag>
      <w:r w:rsidRPr="002164B6">
        <w:rPr>
          <w:sz w:val="16"/>
          <w:szCs w:val="16"/>
        </w:rPr>
        <w:t xml:space="preserve"> </w:t>
      </w:r>
      <w:smartTag w:uri="urn:schemas-microsoft-com:office:smarttags" w:element="PlaceName">
        <w:r w:rsidRPr="002164B6">
          <w:rPr>
            <w:sz w:val="16"/>
            <w:szCs w:val="16"/>
          </w:rPr>
          <w:t>Junior</w:t>
        </w:r>
      </w:smartTag>
      <w:r w:rsidRPr="002164B6">
        <w:rPr>
          <w:sz w:val="16"/>
          <w:szCs w:val="16"/>
        </w:rPr>
        <w:t xml:space="preserve"> </w:t>
      </w:r>
      <w:smartTag w:uri="urn:schemas-microsoft-com:office:smarttags" w:element="PlaceType">
        <w:r w:rsidRPr="002164B6">
          <w:rPr>
            <w:sz w:val="16"/>
            <w:szCs w:val="16"/>
          </w:rPr>
          <w:t>School</w:t>
        </w:r>
      </w:smartTag>
    </w:smartTag>
    <w:r w:rsidRPr="002164B6">
      <w:rPr>
        <w:sz w:val="16"/>
        <w:szCs w:val="16"/>
      </w:rPr>
      <w:t xml:space="preserve"> is a member of the RFU Education Partnership  </w:t>
    </w:r>
  </w:p>
  <w:p w:rsidR="001624FF" w:rsidRDefault="001624FF">
    <w:pPr>
      <w:pStyle w:val="Header"/>
      <w:tabs>
        <w:tab w:val="clear" w:pos="4153"/>
        <w:tab w:val="clear" w:pos="8306"/>
        <w:tab w:val="center" w:pos="5130"/>
        <w:tab w:val="right" w:pos="9630"/>
        <w:tab w:val="right" w:pos="10710"/>
      </w:tabs>
      <w:rPr>
        <w:rFonts w:ascii="Antique Oakland" w:hAnsi="Antique Oakland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4FF" w:rsidRDefault="001624FF">
      <w:r>
        <w:separator/>
      </w:r>
    </w:p>
  </w:footnote>
  <w:footnote w:type="continuationSeparator" w:id="0">
    <w:p w:rsidR="001624FF" w:rsidRDefault="001624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4FF" w:rsidRDefault="001624FF" w:rsidP="00E473FC">
    <w:pPr>
      <w:pStyle w:val="Header"/>
      <w:ind w:left="1418" w:right="180" w:hanging="1402"/>
      <w:rPr>
        <w:rFonts w:ascii="Mangal" w:hAnsi="Mangal"/>
        <w:color w:val="CC99FF"/>
        <w:sz w:val="52"/>
      </w:rPr>
    </w:pPr>
    <w:r w:rsidRPr="002105C7">
      <w:rPr>
        <w:noProof/>
        <w:sz w:val="52"/>
        <w:lang w:eastAsia="en-GB"/>
      </w:rPr>
      <w:drawing>
        <wp:inline distT="0" distB="0" distL="0" distR="0">
          <wp:extent cx="731520" cy="742950"/>
          <wp:effectExtent l="0" t="0" r="0" b="0"/>
          <wp:docPr id="1" name="Picture 1" descr="\\hfjs-vdata01\webbf002.318$\Documents\Fiona's Documents\School Documents\Heath Logo 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hfjs-vdata01\webbf002.318$\Documents\Fiona's Documents\School Documents\Heath Logo PURP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738" cy="7462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52"/>
      </w:rPr>
      <w:tab/>
    </w:r>
    <w:r>
      <w:rPr>
        <w:color w:val="800080"/>
        <w:sz w:val="52"/>
      </w:rPr>
      <w:tab/>
    </w:r>
    <w:proofErr w:type="spellStart"/>
    <w:r>
      <w:rPr>
        <w:rFonts w:ascii="Mangal" w:hAnsi="Mangal"/>
        <w:color w:val="CC99FF"/>
        <w:sz w:val="52"/>
      </w:rPr>
      <w:t>Heathfield</w:t>
    </w:r>
    <w:proofErr w:type="spellEnd"/>
    <w:r>
      <w:rPr>
        <w:rFonts w:ascii="Mangal" w:hAnsi="Mangal"/>
        <w:color w:val="CC99FF"/>
        <w:sz w:val="52"/>
      </w:rPr>
      <w:t xml:space="preserve"> Junior School</w:t>
    </w:r>
  </w:p>
  <w:p w:rsidR="001624FF" w:rsidRPr="00E473FC" w:rsidRDefault="001624FF" w:rsidP="00E473FC">
    <w:pPr>
      <w:pStyle w:val="Header"/>
      <w:tabs>
        <w:tab w:val="clear" w:pos="8306"/>
        <w:tab w:val="right" w:pos="10578"/>
      </w:tabs>
      <w:ind w:left="1418" w:right="-90" w:hanging="1402"/>
      <w:rPr>
        <w:rFonts w:ascii="Mangal" w:hAnsi="Mangal"/>
        <w:color w:val="CC99FF"/>
        <w:sz w:val="18"/>
      </w:rPr>
    </w:pPr>
    <w:r>
      <w:rPr>
        <w:color w:val="CC99FF"/>
        <w:sz w:val="22"/>
      </w:rPr>
      <w:tab/>
    </w:r>
    <w:r>
      <w:rPr>
        <w:rFonts w:ascii="Mangal" w:hAnsi="Mangal"/>
        <w:color w:val="CC99FF"/>
        <w:sz w:val="18"/>
      </w:rPr>
      <w:t xml:space="preserve">Cobbett Road </w:t>
    </w:r>
    <w:r w:rsidRPr="00E473FC">
      <w:rPr>
        <w:rFonts w:ascii="Mangal" w:hAnsi="Mangal"/>
        <w:color w:val="CC99FF"/>
        <w:sz w:val="18"/>
      </w:rPr>
      <w:t xml:space="preserve">Twickenham ­ Middlesex ­ TW2 6EN ­ T: 020 8894 3525 ­ F: 020 8893 4073  </w:t>
    </w:r>
  </w:p>
  <w:p w:rsidR="001624FF" w:rsidRPr="00E473FC" w:rsidRDefault="001624FF" w:rsidP="00E473FC">
    <w:pPr>
      <w:pStyle w:val="Header"/>
      <w:tabs>
        <w:tab w:val="clear" w:pos="8306"/>
        <w:tab w:val="right" w:pos="9498"/>
        <w:tab w:val="right" w:pos="10578"/>
      </w:tabs>
      <w:ind w:left="1418" w:right="180" w:hanging="1402"/>
      <w:rPr>
        <w:rFonts w:ascii="Mangal" w:hAnsi="Mangal"/>
        <w:color w:val="CC99FF"/>
        <w:sz w:val="18"/>
      </w:rPr>
    </w:pPr>
    <w:r w:rsidRPr="00E473FC">
      <w:rPr>
        <w:rFonts w:ascii="Mangal" w:hAnsi="Mangal"/>
        <w:color w:val="CC99FF"/>
        <w:sz w:val="18"/>
      </w:rPr>
      <w:tab/>
      <w:t xml:space="preserve">E: info@heathfield-jun.richmond.sch.uk     </w:t>
    </w:r>
    <w:r w:rsidRPr="00E473FC">
      <w:rPr>
        <w:rFonts w:ascii="Mangal" w:hAnsi="Mangal"/>
        <w:color w:val="CC99FF"/>
        <w:sz w:val="18"/>
      </w:rPr>
      <w:tab/>
      <w:t>www.heathfield-jun.richmond.sch.uk</w:t>
    </w:r>
  </w:p>
  <w:p w:rsidR="001624FF" w:rsidRPr="00E473FC" w:rsidRDefault="001624FF" w:rsidP="00E473FC">
    <w:pPr>
      <w:pStyle w:val="Header"/>
      <w:tabs>
        <w:tab w:val="right" w:pos="10578"/>
      </w:tabs>
      <w:spacing w:before="120"/>
      <w:ind w:left="1418" w:right="187" w:hanging="1402"/>
      <w:rPr>
        <w:rFonts w:ascii="Mangal" w:hAnsi="Mangal"/>
        <w:color w:val="CC99FF"/>
        <w:sz w:val="18"/>
      </w:rPr>
    </w:pPr>
    <w:r w:rsidRPr="00E473FC">
      <w:rPr>
        <w:rFonts w:ascii="Mangal" w:hAnsi="Mangal"/>
        <w:color w:val="CC99FF"/>
        <w:sz w:val="18"/>
      </w:rPr>
      <w:tab/>
      <w:t xml:space="preserve">HEADTEACHER – Mr </w:t>
    </w:r>
    <w:smartTag w:uri="urn:schemas-microsoft-com:office:smarttags" w:element="PersonName">
      <w:r w:rsidRPr="00E473FC">
        <w:rPr>
          <w:rFonts w:ascii="Mangal" w:hAnsi="Mangal"/>
          <w:color w:val="CC99FF"/>
          <w:sz w:val="18"/>
        </w:rPr>
        <w:t>Paul Clayton</w:t>
      </w:r>
    </w:smartTag>
  </w:p>
  <w:p w:rsidR="001624FF" w:rsidRDefault="001624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37B5D"/>
    <w:multiLevelType w:val="hybridMultilevel"/>
    <w:tmpl w:val="C5086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4C7185"/>
    <w:multiLevelType w:val="multilevel"/>
    <w:tmpl w:val="88B29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361A45"/>
    <w:multiLevelType w:val="hybridMultilevel"/>
    <w:tmpl w:val="0748C54A"/>
    <w:lvl w:ilvl="0" w:tplc="08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" w15:restartNumberingAfterBreak="0">
    <w:nsid w:val="7EA42DB2"/>
    <w:multiLevelType w:val="hybridMultilevel"/>
    <w:tmpl w:val="CA96662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67F"/>
    <w:rsid w:val="00023838"/>
    <w:rsid w:val="0004584B"/>
    <w:rsid w:val="000869F8"/>
    <w:rsid w:val="000B5094"/>
    <w:rsid w:val="001320FC"/>
    <w:rsid w:val="001624FF"/>
    <w:rsid w:val="0018135D"/>
    <w:rsid w:val="001B79D3"/>
    <w:rsid w:val="00205CD8"/>
    <w:rsid w:val="002105C7"/>
    <w:rsid w:val="00213159"/>
    <w:rsid w:val="00215C08"/>
    <w:rsid w:val="002164B6"/>
    <w:rsid w:val="00256DB3"/>
    <w:rsid w:val="002860D7"/>
    <w:rsid w:val="0029587A"/>
    <w:rsid w:val="002A3051"/>
    <w:rsid w:val="002A3061"/>
    <w:rsid w:val="002B09CF"/>
    <w:rsid w:val="00302315"/>
    <w:rsid w:val="003058C4"/>
    <w:rsid w:val="00314E96"/>
    <w:rsid w:val="003360CF"/>
    <w:rsid w:val="003542C0"/>
    <w:rsid w:val="00363780"/>
    <w:rsid w:val="00364514"/>
    <w:rsid w:val="003740C9"/>
    <w:rsid w:val="003B295B"/>
    <w:rsid w:val="00444E8E"/>
    <w:rsid w:val="0047305D"/>
    <w:rsid w:val="00491B93"/>
    <w:rsid w:val="005343C9"/>
    <w:rsid w:val="005D518D"/>
    <w:rsid w:val="0061340C"/>
    <w:rsid w:val="00617E63"/>
    <w:rsid w:val="0062080F"/>
    <w:rsid w:val="00662B71"/>
    <w:rsid w:val="00677675"/>
    <w:rsid w:val="00691B59"/>
    <w:rsid w:val="006A1DCB"/>
    <w:rsid w:val="006C6BE1"/>
    <w:rsid w:val="006E210B"/>
    <w:rsid w:val="006E6C6F"/>
    <w:rsid w:val="00817E0C"/>
    <w:rsid w:val="00820DAF"/>
    <w:rsid w:val="00851558"/>
    <w:rsid w:val="008E10A1"/>
    <w:rsid w:val="008E27B3"/>
    <w:rsid w:val="0091512A"/>
    <w:rsid w:val="0092405B"/>
    <w:rsid w:val="00935381"/>
    <w:rsid w:val="009E1113"/>
    <w:rsid w:val="009E36A7"/>
    <w:rsid w:val="00A569CC"/>
    <w:rsid w:val="00AB0EF8"/>
    <w:rsid w:val="00AD292F"/>
    <w:rsid w:val="00B477D0"/>
    <w:rsid w:val="00B75DB5"/>
    <w:rsid w:val="00BA7E7E"/>
    <w:rsid w:val="00BF1D0F"/>
    <w:rsid w:val="00C23686"/>
    <w:rsid w:val="00C44629"/>
    <w:rsid w:val="00C70698"/>
    <w:rsid w:val="00C81CEC"/>
    <w:rsid w:val="00CB1CC9"/>
    <w:rsid w:val="00CC767F"/>
    <w:rsid w:val="00CE0947"/>
    <w:rsid w:val="00CF1FFB"/>
    <w:rsid w:val="00D533C1"/>
    <w:rsid w:val="00D677E1"/>
    <w:rsid w:val="00D701D3"/>
    <w:rsid w:val="00DB65A3"/>
    <w:rsid w:val="00E004C5"/>
    <w:rsid w:val="00E473FC"/>
    <w:rsid w:val="00E75893"/>
    <w:rsid w:val="00EC1264"/>
    <w:rsid w:val="00EE1FD1"/>
    <w:rsid w:val="00EE5347"/>
    <w:rsid w:val="00F27BFA"/>
    <w:rsid w:val="00F311E1"/>
    <w:rsid w:val="00F3433D"/>
    <w:rsid w:val="00F45C85"/>
    <w:rsid w:val="00F72C2F"/>
    <w:rsid w:val="00FC7A7F"/>
    <w:rsid w:val="00FE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PersonName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8EAB039B-5839-48CA-B592-94307900F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4E8E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2860D7"/>
    <w:pPr>
      <w:keepNext/>
      <w:outlineLvl w:val="1"/>
    </w:pPr>
    <w:rPr>
      <w:rFonts w:ascii="Arial" w:hAnsi="Arial"/>
      <w:b/>
      <w:bCs/>
      <w:sz w:val="16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rFonts w:ascii="Arial" w:hAnsi="Arial"/>
      <w:szCs w:val="20"/>
      <w:lang w:eastAsia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ascii="Arial" w:hAnsi="Arial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1320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444E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44E8E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semiHidden/>
    <w:rsid w:val="002860D7"/>
    <w:rPr>
      <w:rFonts w:ascii="Arial" w:hAnsi="Arial"/>
      <w:b/>
      <w:bCs/>
      <w:sz w:val="16"/>
      <w:lang w:eastAsia="en-US"/>
    </w:rPr>
  </w:style>
  <w:style w:type="paragraph" w:styleId="ListParagraph">
    <w:name w:val="List Paragraph"/>
    <w:basedOn w:val="Normal"/>
    <w:uiPriority w:val="34"/>
    <w:qFormat/>
    <w:rsid w:val="001624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2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NANCE-001\Share\Templates\Headed%20Paper%20PRESEN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Headed Paper PRESENT</Template>
  <TotalTime>0</TotalTime>
  <Pages>2</Pages>
  <Words>251</Words>
  <Characters>1229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Creativity · Thinking · Learning</vt:lpstr>
    </vt:vector>
  </TitlesOfParts>
  <Company>Heathfield Junior School</Company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Creativity · Thinking · Learning</dc:title>
  <dc:subject/>
  <dc:creator>Fiona Webb</dc:creator>
  <cp:keywords/>
  <dc:description/>
  <cp:lastModifiedBy>Fiona Webb</cp:lastModifiedBy>
  <cp:revision>2</cp:revision>
  <cp:lastPrinted>2017-02-20T09:09:00Z</cp:lastPrinted>
  <dcterms:created xsi:type="dcterms:W3CDTF">2017-02-20T09:10:00Z</dcterms:created>
  <dcterms:modified xsi:type="dcterms:W3CDTF">2017-02-20T09:10:00Z</dcterms:modified>
</cp:coreProperties>
</file>